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54F06" w14:textId="1CF921CA" w:rsidR="0068261B" w:rsidRDefault="005A1C59" w:rsidP="00AC71A6">
      <w:pPr>
        <w:pStyle w:val="STIH-JudulArtikel"/>
      </w:pPr>
      <w:r>
        <w:t>Dewan Redaksi</w:t>
      </w:r>
    </w:p>
    <w:p w14:paraId="70355173" w14:textId="4DFDD8DB" w:rsidR="00010040" w:rsidRDefault="00010040" w:rsidP="00AC71A6">
      <w:pPr>
        <w:jc w:val="center"/>
      </w:pPr>
    </w:p>
    <w:p w14:paraId="1E7534C9" w14:textId="77777777" w:rsidR="00AC71A6" w:rsidRDefault="00AC71A6" w:rsidP="00AC71A6">
      <w:pPr>
        <w:jc w:val="center"/>
      </w:pPr>
    </w:p>
    <w:p w14:paraId="53046EDE" w14:textId="08D2810B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Pemimpin Redaksi</w:t>
      </w:r>
    </w:p>
    <w:p w14:paraId="598ECAE0" w14:textId="753E12DC" w:rsidR="00AC71A6" w:rsidRDefault="00AC71A6" w:rsidP="00AC71A6">
      <w:pPr>
        <w:ind w:firstLine="0"/>
        <w:jc w:val="center"/>
      </w:pPr>
      <w:r>
        <w:t>M. Anton Suryadi, Sekolah Tinggi Ilmu Hukum Zainul Hasan Kraksaan</w:t>
      </w:r>
    </w:p>
    <w:p w14:paraId="69666CFE" w14:textId="77777777" w:rsidR="00AC71A6" w:rsidRDefault="00AC71A6" w:rsidP="00AC71A6">
      <w:pPr>
        <w:ind w:firstLine="0"/>
        <w:jc w:val="center"/>
      </w:pPr>
    </w:p>
    <w:p w14:paraId="5609C6EB" w14:textId="50B76C94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Editor Eksekutif</w:t>
      </w:r>
    </w:p>
    <w:p w14:paraId="1FF6893E" w14:textId="19703BD8" w:rsidR="00AC71A6" w:rsidRDefault="00AC71A6" w:rsidP="00AC71A6">
      <w:pPr>
        <w:ind w:firstLine="0"/>
        <w:jc w:val="center"/>
      </w:pPr>
      <w:r>
        <w:t>Rudi Cahyono, Sekolah Tinggi Ilmu Hukum Zainul Hasan Kraksaan</w:t>
      </w:r>
    </w:p>
    <w:p w14:paraId="01B492B5" w14:textId="77777777" w:rsidR="00AC71A6" w:rsidRDefault="00AC71A6" w:rsidP="00AC71A6">
      <w:pPr>
        <w:ind w:firstLine="0"/>
        <w:jc w:val="center"/>
      </w:pPr>
    </w:p>
    <w:p w14:paraId="4FFBE4A4" w14:textId="11D99C99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Editor</w:t>
      </w:r>
    </w:p>
    <w:p w14:paraId="67F760C8" w14:textId="77777777" w:rsidR="00AC71A6" w:rsidRDefault="00AC71A6" w:rsidP="00AC71A6">
      <w:pPr>
        <w:ind w:firstLine="0"/>
        <w:jc w:val="center"/>
      </w:pPr>
      <w:r>
        <w:t>Muh. Dluha, Sekolah Tinggi Ilmu Hukum Zainul Hasan Kraksaan</w:t>
      </w:r>
    </w:p>
    <w:p w14:paraId="1848B5A5" w14:textId="77777777" w:rsidR="00AC71A6" w:rsidRDefault="00AC71A6" w:rsidP="00AC71A6">
      <w:pPr>
        <w:ind w:firstLine="0"/>
        <w:jc w:val="center"/>
      </w:pPr>
      <w:r>
        <w:t>Kholidazia El HF, Sekolah Tinggi Ilmu Hukum Zainul Hasan Kraksaan</w:t>
      </w:r>
    </w:p>
    <w:p w14:paraId="386D3E61" w14:textId="77777777" w:rsidR="00AC71A6" w:rsidRDefault="00AC71A6" w:rsidP="00AC71A6">
      <w:pPr>
        <w:ind w:firstLine="0"/>
        <w:jc w:val="center"/>
      </w:pPr>
      <w:r>
        <w:t>Boy, Universitas Islam Malang</w:t>
      </w:r>
    </w:p>
    <w:p w14:paraId="51FED4FF" w14:textId="076CD6F0" w:rsidR="00AC71A6" w:rsidRDefault="00AC71A6" w:rsidP="00AC71A6">
      <w:pPr>
        <w:ind w:firstLine="0"/>
        <w:jc w:val="center"/>
      </w:pPr>
      <w:r>
        <w:t>M. Anton Suryadi, Sekolah Tinggi Ilmu Hukum Zainul Hasan Kraksaan</w:t>
      </w:r>
    </w:p>
    <w:p w14:paraId="757E7CF8" w14:textId="77777777" w:rsidR="00AC71A6" w:rsidRPr="00AC71A6" w:rsidRDefault="00AC71A6" w:rsidP="00AC71A6">
      <w:pPr>
        <w:ind w:firstLine="0"/>
        <w:jc w:val="center"/>
      </w:pPr>
    </w:p>
    <w:p w14:paraId="383E1899" w14:textId="327AE83A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Reviewer</w:t>
      </w:r>
    </w:p>
    <w:p w14:paraId="2DD772A7" w14:textId="77777777" w:rsidR="00AC71A6" w:rsidRDefault="00AC71A6" w:rsidP="00AC71A6">
      <w:pPr>
        <w:ind w:firstLine="0"/>
        <w:jc w:val="center"/>
      </w:pPr>
      <w:r>
        <w:t>Suratman, Universitas Islam Malang</w:t>
      </w:r>
    </w:p>
    <w:p w14:paraId="3D562D23" w14:textId="77777777" w:rsidR="00AC71A6" w:rsidRDefault="00AC71A6" w:rsidP="00AC71A6">
      <w:pPr>
        <w:ind w:firstLine="0"/>
        <w:jc w:val="center"/>
      </w:pPr>
      <w:r>
        <w:t>Muh. Muhibbin, Universitas Islam Malang</w:t>
      </w:r>
    </w:p>
    <w:p w14:paraId="2E0E6198" w14:textId="77777777" w:rsidR="00AC71A6" w:rsidRDefault="00AC71A6" w:rsidP="00AC71A6">
      <w:pPr>
        <w:ind w:firstLine="0"/>
        <w:jc w:val="center"/>
      </w:pPr>
      <w:r>
        <w:t>Muhammad Zainal, Sekolah Tinggi Ilmu Hukum Zainul Hasan Kraksaan</w:t>
      </w:r>
    </w:p>
    <w:p w14:paraId="78C2E1CD" w14:textId="108D2761" w:rsidR="00AC71A6" w:rsidRDefault="00AC71A6" w:rsidP="00AC71A6">
      <w:pPr>
        <w:ind w:firstLine="0"/>
        <w:jc w:val="center"/>
      </w:pPr>
      <w:r>
        <w:t>H. A. Djazim Ma’shum, Sekolah Tinggi Ilmu Hukum Zainul Hasan Kraksaan</w:t>
      </w:r>
    </w:p>
    <w:p w14:paraId="122C7128" w14:textId="77777777" w:rsidR="00AC71A6" w:rsidRDefault="00AC71A6" w:rsidP="00AC71A6">
      <w:pPr>
        <w:ind w:firstLine="0"/>
        <w:jc w:val="center"/>
      </w:pPr>
    </w:p>
    <w:p w14:paraId="675D70A7" w14:textId="386E41D0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Asisten Redaksi</w:t>
      </w:r>
    </w:p>
    <w:p w14:paraId="1B8DB265" w14:textId="1E0151F5" w:rsidR="00AC71A6" w:rsidRDefault="006F5C2B" w:rsidP="00AC71A6">
      <w:pPr>
        <w:ind w:firstLine="0"/>
        <w:jc w:val="center"/>
      </w:pPr>
      <w:r>
        <w:t>-</w:t>
      </w:r>
    </w:p>
    <w:p w14:paraId="26019E37" w14:textId="1105C81B" w:rsidR="00AC71A6" w:rsidRDefault="00AC71A6" w:rsidP="00AC71A6">
      <w:pPr>
        <w:ind w:firstLine="0"/>
        <w:jc w:val="center"/>
      </w:pPr>
    </w:p>
    <w:p w14:paraId="271F6F6F" w14:textId="7C0EAFF7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Pembimbing Bahasa Inggris</w:t>
      </w:r>
    </w:p>
    <w:p w14:paraId="46F099D8" w14:textId="118B09BD" w:rsidR="00AC71A6" w:rsidRDefault="006F5C2B" w:rsidP="00AC71A6">
      <w:pPr>
        <w:ind w:firstLine="0"/>
        <w:jc w:val="center"/>
      </w:pPr>
      <w:r>
        <w:t>-</w:t>
      </w:r>
    </w:p>
    <w:p w14:paraId="174ADE2B" w14:textId="410EA29D" w:rsidR="00AC71A6" w:rsidRDefault="00AC71A6" w:rsidP="00AC71A6">
      <w:pPr>
        <w:ind w:firstLine="0"/>
        <w:jc w:val="center"/>
      </w:pPr>
    </w:p>
    <w:p w14:paraId="2E39E446" w14:textId="00614B1A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Proofreader</w:t>
      </w:r>
    </w:p>
    <w:p w14:paraId="7DF7244C" w14:textId="2625C1DD" w:rsidR="00AC71A6" w:rsidRDefault="006F5C2B" w:rsidP="00AC71A6">
      <w:pPr>
        <w:ind w:firstLine="0"/>
        <w:jc w:val="center"/>
      </w:pPr>
      <w:r>
        <w:t>-</w:t>
      </w:r>
    </w:p>
    <w:p w14:paraId="0D3873C5" w14:textId="6981425D" w:rsidR="00AC71A6" w:rsidRDefault="00AC71A6" w:rsidP="00AC71A6">
      <w:pPr>
        <w:ind w:firstLine="0"/>
        <w:jc w:val="center"/>
      </w:pPr>
    </w:p>
    <w:p w14:paraId="727F919A" w14:textId="283A58AC" w:rsidR="00AC71A6" w:rsidRPr="00AC71A6" w:rsidRDefault="00AC71A6" w:rsidP="00AC71A6">
      <w:pPr>
        <w:ind w:firstLine="0"/>
        <w:jc w:val="center"/>
        <w:rPr>
          <w:b/>
          <w:bCs/>
        </w:rPr>
      </w:pPr>
      <w:r w:rsidRPr="00AC71A6">
        <w:rPr>
          <w:b/>
          <w:bCs/>
        </w:rPr>
        <w:t>Tim Teknis</w:t>
      </w:r>
    </w:p>
    <w:p w14:paraId="03D84C42" w14:textId="548F1CB8" w:rsidR="00BA0356" w:rsidRPr="00474156" w:rsidRDefault="006F5C2B" w:rsidP="006F5C2B">
      <w:pPr>
        <w:ind w:firstLine="0"/>
        <w:jc w:val="center"/>
      </w:pPr>
      <w:r>
        <w:t>-</w:t>
      </w:r>
    </w:p>
    <w:sectPr w:rsidR="00BA0356" w:rsidRPr="00474156" w:rsidSect="00780052">
      <w:headerReference w:type="default" r:id="rId7"/>
      <w:footerReference w:type="default" r:id="rId8"/>
      <w:type w:val="continuous"/>
      <w:pgSz w:w="11907" w:h="16840" w:code="9"/>
      <w:pgMar w:top="1701" w:right="1134" w:bottom="1701" w:left="1134" w:header="720" w:footer="72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93BE5" w14:textId="77777777" w:rsidR="00D73234" w:rsidRDefault="00D73234" w:rsidP="00ED1422">
      <w:pPr>
        <w:spacing w:line="240" w:lineRule="auto"/>
      </w:pPr>
      <w:r>
        <w:separator/>
      </w:r>
    </w:p>
  </w:endnote>
  <w:endnote w:type="continuationSeparator" w:id="0">
    <w:p w14:paraId="731C1F1D" w14:textId="77777777" w:rsidR="00D73234" w:rsidRDefault="00D73234" w:rsidP="00ED14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Bold r:id="rId1" w:fontKey="{3C7B098B-E06C-4165-8911-20EC39A5FB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D3F76B-A60F-4BD8-ADF8-12F8B9EB7263}"/>
    <w:embedBold r:id="rId3" w:fontKey="{31F15B5B-78F1-4AF0-8D47-C732391054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E559649-92FF-4F38-AC63-767C0A837E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027E" w14:textId="77777777" w:rsidR="00180348" w:rsidRDefault="00180348" w:rsidP="00B3080F">
    <w:pPr>
      <w:pStyle w:val="Footer"/>
      <w:tabs>
        <w:tab w:val="clear" w:pos="4680"/>
        <w:tab w:val="clear" w:pos="9360"/>
        <w:tab w:val="center" w:pos="7655"/>
        <w:tab w:val="right" w:pos="9071"/>
      </w:tabs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A8BCE" w14:textId="77777777" w:rsidR="00D73234" w:rsidRDefault="00D73234" w:rsidP="00ED1422">
      <w:pPr>
        <w:spacing w:line="240" w:lineRule="auto"/>
      </w:pPr>
      <w:r>
        <w:separator/>
      </w:r>
    </w:p>
  </w:footnote>
  <w:footnote w:type="continuationSeparator" w:id="0">
    <w:p w14:paraId="327E8E03" w14:textId="77777777" w:rsidR="00D73234" w:rsidRDefault="00D73234" w:rsidP="00ED14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47CD1" w14:textId="77777777" w:rsidR="00ED1422" w:rsidRPr="00FF51BC" w:rsidRDefault="00997E81" w:rsidP="00565542">
    <w:pPr>
      <w:pStyle w:val="Header"/>
      <w:tabs>
        <w:tab w:val="clear" w:pos="9360"/>
      </w:tabs>
      <w:ind w:firstLine="0"/>
      <w:rPr>
        <w:b/>
        <w:bCs/>
        <w:color w:val="7F7F7F" w:themeColor="text1" w:themeTint="80"/>
      </w:rPr>
    </w:pPr>
    <w:r w:rsidRPr="00997E81">
      <w:rPr>
        <w:noProof/>
        <w:sz w:val="28"/>
        <w:szCs w:val="26"/>
      </w:rPr>
      <w:drawing>
        <wp:anchor distT="0" distB="0" distL="114300" distR="114300" simplePos="0" relativeHeight="251658240" behindDoc="0" locked="0" layoutInCell="1" allowOverlap="1" wp14:anchorId="26D04D0E" wp14:editId="2028E2A3">
          <wp:simplePos x="0" y="0"/>
          <wp:positionH relativeFrom="column">
            <wp:posOffset>3810</wp:posOffset>
          </wp:positionH>
          <wp:positionV relativeFrom="paragraph">
            <wp:posOffset>19050</wp:posOffset>
          </wp:positionV>
          <wp:extent cx="362356" cy="360000"/>
          <wp:effectExtent l="0" t="0" r="0" b="2540"/>
          <wp:wrapThrough wrapText="bothSides">
            <wp:wrapPolygon edited="0">
              <wp:start x="0" y="0"/>
              <wp:lineTo x="0" y="20608"/>
              <wp:lineTo x="20463" y="20608"/>
              <wp:lineTo x="2046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35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905" w:rsidRPr="00997E81">
      <w:rPr>
        <w:b/>
        <w:bCs/>
        <w:color w:val="C00000"/>
        <w:sz w:val="28"/>
        <w:szCs w:val="26"/>
      </w:rPr>
      <w:t>JUSTNESS</w:t>
    </w:r>
  </w:p>
  <w:p w14:paraId="45F5129A" w14:textId="27218820" w:rsidR="00ED1422" w:rsidRPr="00FF51BC" w:rsidRDefault="00997E81" w:rsidP="00997E81">
    <w:pPr>
      <w:pStyle w:val="Header"/>
      <w:tabs>
        <w:tab w:val="clear" w:pos="9360"/>
      </w:tabs>
      <w:ind w:firstLine="0"/>
      <w:jc w:val="left"/>
      <w:rPr>
        <w:color w:val="7F7F7F" w:themeColor="text1" w:themeTint="80"/>
      </w:rPr>
    </w:pPr>
    <w:r w:rsidRPr="001154E9">
      <w:rPr>
        <w:szCs w:val="18"/>
      </w:rPr>
      <w:t>Jurnal Hukum Politik dan Agama</w:t>
    </w:r>
    <w:r>
      <w:rPr>
        <w:szCs w:val="18"/>
      </w:rPr>
      <w:t xml:space="preserve">, </w:t>
    </w:r>
    <w:r w:rsidR="00ED1422" w:rsidRPr="001154E9">
      <w:rPr>
        <w:szCs w:val="18"/>
      </w:rPr>
      <w:t xml:space="preserve">Vol. </w:t>
    </w:r>
    <w:r w:rsidR="00290E5E">
      <w:rPr>
        <w:szCs w:val="18"/>
      </w:rPr>
      <w:t>01</w:t>
    </w:r>
    <w:r w:rsidR="00ED1422" w:rsidRPr="001154E9">
      <w:rPr>
        <w:szCs w:val="18"/>
      </w:rPr>
      <w:t xml:space="preserve"> No. 0</w:t>
    </w:r>
    <w:r w:rsidR="00A579A8">
      <w:rPr>
        <w:szCs w:val="18"/>
      </w:rPr>
      <w:t>2</w:t>
    </w:r>
    <w:r>
      <w:rPr>
        <w:b/>
        <w:bCs/>
        <w:szCs w:val="18"/>
      </w:rPr>
      <w:t xml:space="preserve">, </w:t>
    </w:r>
    <w:r w:rsidR="00A579A8">
      <w:rPr>
        <w:szCs w:val="18"/>
      </w:rPr>
      <w:t xml:space="preserve">Desember </w:t>
    </w:r>
    <w:r w:rsidR="00E11905" w:rsidRPr="001154E9">
      <w:rPr>
        <w:szCs w:val="18"/>
      </w:rPr>
      <w:t>202</w:t>
    </w:r>
    <w:r w:rsidR="00A579A8">
      <w:rPr>
        <w:szCs w:val="18"/>
      </w:rPr>
      <w:t>1</w:t>
    </w:r>
  </w:p>
  <w:p w14:paraId="65D76C05" w14:textId="77777777" w:rsidR="00E11905" w:rsidRPr="00454FA4" w:rsidRDefault="00E11905" w:rsidP="00565542">
    <w:pPr>
      <w:pStyle w:val="Header"/>
      <w:pBdr>
        <w:bottom w:val="single" w:sz="4" w:space="1" w:color="auto"/>
      </w:pBdr>
      <w:tabs>
        <w:tab w:val="clear" w:pos="9360"/>
      </w:tabs>
      <w:ind w:right="-1" w:firstLine="0"/>
      <w:rPr>
        <w:sz w:val="4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1518"/>
    <w:multiLevelType w:val="hybridMultilevel"/>
    <w:tmpl w:val="F5488650"/>
    <w:lvl w:ilvl="0" w:tplc="D0D65590">
      <w:start w:val="1"/>
      <w:numFmt w:val="upperLetter"/>
      <w:pStyle w:val="STIH-SubJudu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B026B"/>
    <w:multiLevelType w:val="hybridMultilevel"/>
    <w:tmpl w:val="E9002670"/>
    <w:lvl w:ilvl="0" w:tplc="E23EE15A">
      <w:start w:val="1"/>
      <w:numFmt w:val="lowerLetter"/>
      <w:pStyle w:val="STIH-Pendahuluan-SubSubNomo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DA83804"/>
    <w:multiLevelType w:val="hybridMultilevel"/>
    <w:tmpl w:val="D34C93AE"/>
    <w:lvl w:ilvl="0" w:tplc="2800F244">
      <w:start w:val="1"/>
      <w:numFmt w:val="decimal"/>
      <w:pStyle w:val="STIH-MetodePenelitian-SubNomor"/>
      <w:lvlText w:val="%1."/>
      <w:lvlJc w:val="left"/>
      <w:pPr>
        <w:ind w:left="927" w:hanging="360"/>
      </w:pPr>
      <w:rPr>
        <w:rFonts w:ascii="Times New Roman" w:hAnsi="Times New Roman" w:cs="Roboto Slab" w:hint="default"/>
        <w:b/>
        <w:bCs/>
        <w:i w:val="0"/>
        <w:iCs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7810A75"/>
    <w:multiLevelType w:val="hybridMultilevel"/>
    <w:tmpl w:val="9C06100E"/>
    <w:lvl w:ilvl="0" w:tplc="7FEAAAE4">
      <w:start w:val="1"/>
      <w:numFmt w:val="decimal"/>
      <w:pStyle w:val="STIH-Pembahasan-SubNomor"/>
      <w:lvlText w:val="%1."/>
      <w:lvlJc w:val="left"/>
      <w:pPr>
        <w:ind w:left="927" w:hanging="360"/>
      </w:pPr>
      <w:rPr>
        <w:rFonts w:ascii="Times New Roman" w:hAnsi="Times New Roman" w:cs="Roboto Slab" w:hint="default"/>
        <w:b/>
        <w:bCs/>
        <w:i w:val="0"/>
        <w:iCs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D3E313D"/>
    <w:multiLevelType w:val="hybridMultilevel"/>
    <w:tmpl w:val="7EFCFD42"/>
    <w:lvl w:ilvl="0" w:tplc="845C5D6E">
      <w:start w:val="1"/>
      <w:numFmt w:val="lowerLetter"/>
      <w:pStyle w:val="STIH-MetodePenelitian-SubSubNomo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6C80D12"/>
    <w:multiLevelType w:val="hybridMultilevel"/>
    <w:tmpl w:val="35A420FE"/>
    <w:lvl w:ilvl="0" w:tplc="F266FAE2">
      <w:start w:val="1"/>
      <w:numFmt w:val="decimal"/>
      <w:pStyle w:val="STIH-DaftarPustaka-SubJudu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D2D3D"/>
    <w:multiLevelType w:val="hybridMultilevel"/>
    <w:tmpl w:val="DCDC7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546C0"/>
    <w:multiLevelType w:val="hybridMultilevel"/>
    <w:tmpl w:val="FEE08B28"/>
    <w:lvl w:ilvl="0" w:tplc="40323D7A">
      <w:start w:val="1"/>
      <w:numFmt w:val="decimal"/>
      <w:pStyle w:val="STIH-Pendahuluan-SubNomor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9BA75DD"/>
    <w:multiLevelType w:val="hybridMultilevel"/>
    <w:tmpl w:val="932695F8"/>
    <w:lvl w:ilvl="0" w:tplc="F230AB1C">
      <w:start w:val="1"/>
      <w:numFmt w:val="lowerLetter"/>
      <w:pStyle w:val="STIH-Pembahasan-SubSubNomo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5181319"/>
    <w:multiLevelType w:val="hybridMultilevel"/>
    <w:tmpl w:val="2C32E24C"/>
    <w:lvl w:ilvl="0" w:tplc="769801E0">
      <w:start w:val="1"/>
      <w:numFmt w:val="decimal"/>
      <w:pStyle w:val="STIH-KesimpulanSaran-SubNomor"/>
      <w:lvlText w:val="%1."/>
      <w:lvlJc w:val="left"/>
      <w:pPr>
        <w:ind w:left="927" w:hanging="360"/>
      </w:pPr>
      <w:rPr>
        <w:rFonts w:ascii="Times New Roman" w:hAnsi="Times New Roman" w:cs="Roboto Slab" w:hint="default"/>
        <w:b/>
        <w:bCs/>
        <w:i w:val="0"/>
        <w:iCs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8CF7471"/>
    <w:multiLevelType w:val="hybridMultilevel"/>
    <w:tmpl w:val="80E67166"/>
    <w:lvl w:ilvl="0" w:tplc="EE48F6C0">
      <w:start w:val="1"/>
      <w:numFmt w:val="lowerLetter"/>
      <w:pStyle w:val="STIH-KesimpulanSaran-SubSubNomo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46E"/>
    <w:rsid w:val="00010040"/>
    <w:rsid w:val="00030A02"/>
    <w:rsid w:val="000326D8"/>
    <w:rsid w:val="0007415D"/>
    <w:rsid w:val="00080F03"/>
    <w:rsid w:val="00081438"/>
    <w:rsid w:val="00082860"/>
    <w:rsid w:val="000C5A66"/>
    <w:rsid w:val="000C6F65"/>
    <w:rsid w:val="000D737E"/>
    <w:rsid w:val="000E793B"/>
    <w:rsid w:val="000F4915"/>
    <w:rsid w:val="001139B0"/>
    <w:rsid w:val="001154E9"/>
    <w:rsid w:val="00180348"/>
    <w:rsid w:val="00180EE4"/>
    <w:rsid w:val="00190F72"/>
    <w:rsid w:val="00196B99"/>
    <w:rsid w:val="001B1579"/>
    <w:rsid w:val="001E6FEE"/>
    <w:rsid w:val="001F26B7"/>
    <w:rsid w:val="001F4999"/>
    <w:rsid w:val="001F5C2E"/>
    <w:rsid w:val="00254406"/>
    <w:rsid w:val="002602F2"/>
    <w:rsid w:val="0026798F"/>
    <w:rsid w:val="0027278A"/>
    <w:rsid w:val="00287E2A"/>
    <w:rsid w:val="00290E5E"/>
    <w:rsid w:val="002B0423"/>
    <w:rsid w:val="002C2ACC"/>
    <w:rsid w:val="002C5600"/>
    <w:rsid w:val="002E5513"/>
    <w:rsid w:val="00333CD5"/>
    <w:rsid w:val="00381C1C"/>
    <w:rsid w:val="00383603"/>
    <w:rsid w:val="003A4EBD"/>
    <w:rsid w:val="003B3BB9"/>
    <w:rsid w:val="003D1699"/>
    <w:rsid w:val="003D1992"/>
    <w:rsid w:val="003E0A62"/>
    <w:rsid w:val="003E7C30"/>
    <w:rsid w:val="003F1B51"/>
    <w:rsid w:val="003F54AA"/>
    <w:rsid w:val="0041300C"/>
    <w:rsid w:val="0044536E"/>
    <w:rsid w:val="00454FA4"/>
    <w:rsid w:val="00463788"/>
    <w:rsid w:val="00474156"/>
    <w:rsid w:val="00475924"/>
    <w:rsid w:val="00482A8F"/>
    <w:rsid w:val="0048746E"/>
    <w:rsid w:val="00492167"/>
    <w:rsid w:val="004B46CE"/>
    <w:rsid w:val="004B4811"/>
    <w:rsid w:val="004E7AC6"/>
    <w:rsid w:val="004F5195"/>
    <w:rsid w:val="00525C58"/>
    <w:rsid w:val="00565542"/>
    <w:rsid w:val="00587076"/>
    <w:rsid w:val="005A1C59"/>
    <w:rsid w:val="005C7A5B"/>
    <w:rsid w:val="005F2A09"/>
    <w:rsid w:val="00624D43"/>
    <w:rsid w:val="00660BA4"/>
    <w:rsid w:val="0068261B"/>
    <w:rsid w:val="006916DA"/>
    <w:rsid w:val="006A68BA"/>
    <w:rsid w:val="006D2AF0"/>
    <w:rsid w:val="006D53BD"/>
    <w:rsid w:val="006F5C2B"/>
    <w:rsid w:val="00725B65"/>
    <w:rsid w:val="00737A25"/>
    <w:rsid w:val="0074306E"/>
    <w:rsid w:val="00763A9D"/>
    <w:rsid w:val="00776BFD"/>
    <w:rsid w:val="00780052"/>
    <w:rsid w:val="00787C04"/>
    <w:rsid w:val="007B5B67"/>
    <w:rsid w:val="007C440A"/>
    <w:rsid w:val="007D3764"/>
    <w:rsid w:val="007F05DA"/>
    <w:rsid w:val="007F103C"/>
    <w:rsid w:val="00877EED"/>
    <w:rsid w:val="008B78EC"/>
    <w:rsid w:val="008D2174"/>
    <w:rsid w:val="00904C0C"/>
    <w:rsid w:val="00906C34"/>
    <w:rsid w:val="0091213F"/>
    <w:rsid w:val="00924ED9"/>
    <w:rsid w:val="009341E7"/>
    <w:rsid w:val="009507DB"/>
    <w:rsid w:val="00960F90"/>
    <w:rsid w:val="00985969"/>
    <w:rsid w:val="00997E81"/>
    <w:rsid w:val="00997F71"/>
    <w:rsid w:val="009A2A2C"/>
    <w:rsid w:val="009A3867"/>
    <w:rsid w:val="009F1E03"/>
    <w:rsid w:val="00A30082"/>
    <w:rsid w:val="00A32A72"/>
    <w:rsid w:val="00A42771"/>
    <w:rsid w:val="00A514D0"/>
    <w:rsid w:val="00A579A8"/>
    <w:rsid w:val="00A63B25"/>
    <w:rsid w:val="00A70729"/>
    <w:rsid w:val="00AA2354"/>
    <w:rsid w:val="00AC71A6"/>
    <w:rsid w:val="00AD13FC"/>
    <w:rsid w:val="00AF4AC7"/>
    <w:rsid w:val="00AF6377"/>
    <w:rsid w:val="00B3080F"/>
    <w:rsid w:val="00B32342"/>
    <w:rsid w:val="00B671EB"/>
    <w:rsid w:val="00B72343"/>
    <w:rsid w:val="00B77CDF"/>
    <w:rsid w:val="00BA0356"/>
    <w:rsid w:val="00BA5AC2"/>
    <w:rsid w:val="00C05236"/>
    <w:rsid w:val="00C20FC4"/>
    <w:rsid w:val="00C30FF1"/>
    <w:rsid w:val="00C6241E"/>
    <w:rsid w:val="00C720FF"/>
    <w:rsid w:val="00C775A1"/>
    <w:rsid w:val="00C8247F"/>
    <w:rsid w:val="00C86D99"/>
    <w:rsid w:val="00CA51D5"/>
    <w:rsid w:val="00CA6F36"/>
    <w:rsid w:val="00CB5120"/>
    <w:rsid w:val="00D00F48"/>
    <w:rsid w:val="00D039C3"/>
    <w:rsid w:val="00D44420"/>
    <w:rsid w:val="00D50DAC"/>
    <w:rsid w:val="00D63B68"/>
    <w:rsid w:val="00D73234"/>
    <w:rsid w:val="00D944BE"/>
    <w:rsid w:val="00D9766A"/>
    <w:rsid w:val="00DE6AEC"/>
    <w:rsid w:val="00E049A0"/>
    <w:rsid w:val="00E05E49"/>
    <w:rsid w:val="00E10066"/>
    <w:rsid w:val="00E11905"/>
    <w:rsid w:val="00E21702"/>
    <w:rsid w:val="00E21DE7"/>
    <w:rsid w:val="00E3546B"/>
    <w:rsid w:val="00E5132F"/>
    <w:rsid w:val="00E663F6"/>
    <w:rsid w:val="00EA6BBA"/>
    <w:rsid w:val="00EB3ECF"/>
    <w:rsid w:val="00EC3A2D"/>
    <w:rsid w:val="00EC74EB"/>
    <w:rsid w:val="00ED1422"/>
    <w:rsid w:val="00EE573B"/>
    <w:rsid w:val="00F0194F"/>
    <w:rsid w:val="00F34B8D"/>
    <w:rsid w:val="00FA6855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B7884"/>
  <w15:chartTrackingRefBased/>
  <w15:docId w15:val="{6E32375C-38FA-4415-9BC0-54095F2A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AC6"/>
    <w:pPr>
      <w:spacing w:after="0" w:line="360" w:lineRule="auto"/>
      <w:ind w:firstLine="567"/>
      <w:jc w:val="both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0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H-JudulArtikel">
    <w:name w:val="STIH - Judul Artikel"/>
    <w:basedOn w:val="Heading1"/>
    <w:link w:val="STIH-JudulArtikelChar"/>
    <w:qFormat/>
    <w:rsid w:val="004E7AC6"/>
    <w:pPr>
      <w:spacing w:before="0" w:line="240" w:lineRule="auto"/>
      <w:ind w:firstLine="0"/>
      <w:jc w:val="center"/>
    </w:pPr>
    <w:rPr>
      <w:rFonts w:asciiTheme="majorBidi" w:hAnsiTheme="majorBidi"/>
      <w:b/>
      <w:color w:val="auto"/>
    </w:rPr>
  </w:style>
  <w:style w:type="paragraph" w:customStyle="1" w:styleId="STIH-NamaPenulisUtama">
    <w:name w:val="STIH - Nama Penulis Utama"/>
    <w:next w:val="STIH-JudulArtikel"/>
    <w:link w:val="STIH-NamaPenulisUtamaChar"/>
    <w:qFormat/>
    <w:rsid w:val="004E7AC6"/>
    <w:pPr>
      <w:spacing w:after="0" w:line="240" w:lineRule="auto"/>
      <w:jc w:val="center"/>
    </w:pPr>
    <w:rPr>
      <w:rFonts w:asciiTheme="majorBidi" w:eastAsiaTheme="majorEastAsia" w:hAnsiTheme="majorBidi" w:cstheme="majorBidi"/>
      <w:b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720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IH-JudulArtikelChar">
    <w:name w:val="STIH - Judul Artikel Char"/>
    <w:basedOn w:val="Heading1Char"/>
    <w:link w:val="STIH-JudulArtikel"/>
    <w:rsid w:val="004E7AC6"/>
    <w:rPr>
      <w:rFonts w:asciiTheme="majorBidi" w:eastAsiaTheme="majorEastAsia" w:hAnsiTheme="majorBidi" w:cstheme="majorBidi"/>
      <w:b/>
      <w:color w:val="2F5496" w:themeColor="accent1" w:themeShade="BF"/>
      <w:sz w:val="32"/>
      <w:szCs w:val="32"/>
    </w:rPr>
  </w:style>
  <w:style w:type="paragraph" w:customStyle="1" w:styleId="STIH-Pendahuluan-SubSubNomor">
    <w:name w:val="STIH - Pendahuluan - Sub Sub Nomor"/>
    <w:basedOn w:val="Normal"/>
    <w:qFormat/>
    <w:rsid w:val="00475924"/>
    <w:pPr>
      <w:numPr>
        <w:numId w:val="8"/>
      </w:numPr>
      <w:ind w:left="1389" w:hanging="397"/>
    </w:pPr>
    <w:rPr>
      <w:b/>
    </w:rPr>
  </w:style>
  <w:style w:type="character" w:customStyle="1" w:styleId="STIH-NamaPenulisUtamaChar">
    <w:name w:val="STIH - Nama Penulis Utama Char"/>
    <w:basedOn w:val="Heading1Char"/>
    <w:link w:val="STIH-NamaPenulisUtama"/>
    <w:rsid w:val="004E7AC6"/>
    <w:rPr>
      <w:rFonts w:asciiTheme="majorBidi" w:eastAsiaTheme="majorEastAsia" w:hAnsiTheme="majorBidi" w:cstheme="majorBidi"/>
      <w:b/>
      <w:color w:val="2F5496" w:themeColor="accent1" w:themeShade="BF"/>
      <w:sz w:val="24"/>
      <w:szCs w:val="32"/>
    </w:rPr>
  </w:style>
  <w:style w:type="paragraph" w:customStyle="1" w:styleId="STIH-Abstrak">
    <w:name w:val="STIH - Abstrak"/>
    <w:basedOn w:val="Heading1"/>
    <w:next w:val="Heading1"/>
    <w:link w:val="STIH-AbstrakChar"/>
    <w:qFormat/>
    <w:rsid w:val="004E7AC6"/>
    <w:pPr>
      <w:spacing w:before="0"/>
      <w:ind w:firstLine="0"/>
      <w:jc w:val="center"/>
    </w:pPr>
    <w:rPr>
      <w:rFonts w:asciiTheme="majorBidi" w:hAnsiTheme="majorBidi"/>
      <w:b/>
      <w:color w:val="auto"/>
      <w:sz w:val="24"/>
    </w:rPr>
  </w:style>
  <w:style w:type="paragraph" w:customStyle="1" w:styleId="STIH-MetodePenelitian-SubSubNomor">
    <w:name w:val="STIH - Metode Penelitian - Sub Sub Nomor"/>
    <w:basedOn w:val="STIH-SubNomorNormal"/>
    <w:qFormat/>
    <w:rsid w:val="00737A25"/>
    <w:pPr>
      <w:numPr>
        <w:numId w:val="9"/>
      </w:numPr>
      <w:ind w:left="1417" w:hanging="425"/>
    </w:pPr>
    <w:rPr>
      <w:b/>
    </w:rPr>
  </w:style>
  <w:style w:type="paragraph" w:customStyle="1" w:styleId="STIH-AbstrakIsi">
    <w:name w:val="STIH - Abstrak Isi"/>
    <w:basedOn w:val="BodyText"/>
    <w:next w:val="BodyText"/>
    <w:link w:val="STIH-AbstrakIsiChar"/>
    <w:qFormat/>
    <w:rsid w:val="000326D8"/>
    <w:pPr>
      <w:spacing w:after="0" w:line="240" w:lineRule="auto"/>
      <w:ind w:firstLine="0"/>
    </w:pPr>
  </w:style>
  <w:style w:type="character" w:customStyle="1" w:styleId="STIH-AbstrakChar">
    <w:name w:val="STIH - Abstrak Char"/>
    <w:basedOn w:val="Heading1Char"/>
    <w:link w:val="STIH-Abstrak"/>
    <w:rsid w:val="004E7AC6"/>
    <w:rPr>
      <w:rFonts w:asciiTheme="majorBidi" w:eastAsiaTheme="majorEastAsia" w:hAnsiTheme="majorBidi" w:cstheme="majorBidi"/>
      <w:b/>
      <w:color w:val="2F5496" w:themeColor="accent1" w:themeShade="BF"/>
      <w:sz w:val="24"/>
      <w:szCs w:val="32"/>
    </w:rPr>
  </w:style>
  <w:style w:type="paragraph" w:customStyle="1" w:styleId="STIH-SubJudul">
    <w:name w:val="STIH - Sub Judul"/>
    <w:basedOn w:val="Heading1"/>
    <w:next w:val="Heading1"/>
    <w:link w:val="STIH-SubJudulChar"/>
    <w:qFormat/>
    <w:rsid w:val="001F5C2E"/>
    <w:pPr>
      <w:numPr>
        <w:numId w:val="2"/>
      </w:numPr>
      <w:spacing w:before="0"/>
      <w:ind w:left="425" w:right="567" w:hanging="425"/>
    </w:pPr>
    <w:rPr>
      <w:rFonts w:asciiTheme="majorBidi" w:hAnsiTheme="majorBidi"/>
      <w:b/>
      <w:color w:val="auto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326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26D8"/>
    <w:rPr>
      <w:rFonts w:asciiTheme="majorBidi" w:hAnsiTheme="majorBidi"/>
      <w:sz w:val="24"/>
    </w:rPr>
  </w:style>
  <w:style w:type="character" w:customStyle="1" w:styleId="STIH-AbstrakIsiChar">
    <w:name w:val="STIH - Abstrak Isi Char"/>
    <w:basedOn w:val="BodyTextChar"/>
    <w:link w:val="STIH-AbstrakIsi"/>
    <w:rsid w:val="000326D8"/>
    <w:rPr>
      <w:rFonts w:asciiTheme="majorBidi" w:hAnsiTheme="majorBidi"/>
      <w:sz w:val="24"/>
    </w:rPr>
  </w:style>
  <w:style w:type="character" w:customStyle="1" w:styleId="STIH-SubJudulChar">
    <w:name w:val="STIH - Sub Judul Char"/>
    <w:basedOn w:val="Heading1Char"/>
    <w:link w:val="STIH-SubJudul"/>
    <w:rsid w:val="001F5C2E"/>
    <w:rPr>
      <w:rFonts w:asciiTheme="majorBidi" w:eastAsiaTheme="majorEastAsia" w:hAnsiTheme="majorBidi" w:cstheme="majorBidi"/>
      <w:b/>
      <w:color w:val="2F5496" w:themeColor="accent1" w:themeShade="BF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ED142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422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ED142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422"/>
    <w:rPr>
      <w:rFonts w:asciiTheme="majorBidi" w:hAnsiTheme="majorBidi"/>
      <w:sz w:val="24"/>
    </w:rPr>
  </w:style>
  <w:style w:type="paragraph" w:customStyle="1" w:styleId="STIH-DaftarPustaka">
    <w:name w:val="STIH - Daftar Pustaka"/>
    <w:basedOn w:val="Normal"/>
    <w:qFormat/>
    <w:rsid w:val="00E3546B"/>
    <w:pPr>
      <w:spacing w:after="120" w:line="240" w:lineRule="auto"/>
      <w:ind w:firstLine="0"/>
      <w:jc w:val="left"/>
    </w:pPr>
  </w:style>
  <w:style w:type="paragraph" w:customStyle="1" w:styleId="STIH-NamaPenulisAnggota">
    <w:name w:val="STIH - Nama Penulis Anggota"/>
    <w:next w:val="STIH-JudulArtikel"/>
    <w:qFormat/>
    <w:rsid w:val="00B671EB"/>
    <w:pPr>
      <w:spacing w:after="0" w:line="240" w:lineRule="auto"/>
      <w:jc w:val="center"/>
    </w:pPr>
    <w:rPr>
      <w:rFonts w:asciiTheme="majorBidi" w:eastAsiaTheme="majorEastAsia" w:hAnsiTheme="majorBidi" w:cstheme="majorBidi"/>
      <w:b/>
      <w:sz w:val="24"/>
      <w:szCs w:val="32"/>
    </w:rPr>
  </w:style>
  <w:style w:type="table" w:styleId="TableGrid">
    <w:name w:val="Table Grid"/>
    <w:basedOn w:val="TableNormal"/>
    <w:uiPriority w:val="39"/>
    <w:rsid w:val="00B30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2167"/>
    <w:pPr>
      <w:ind w:left="720"/>
      <w:contextualSpacing/>
    </w:pPr>
  </w:style>
  <w:style w:type="paragraph" w:customStyle="1" w:styleId="STIH-Pendahuluan-SubNomor">
    <w:name w:val="STIH - Pendahuluan - Sub Nomor"/>
    <w:basedOn w:val="Normal"/>
    <w:qFormat/>
    <w:rsid w:val="00EE573B"/>
    <w:pPr>
      <w:numPr>
        <w:numId w:val="3"/>
      </w:numPr>
      <w:ind w:left="992" w:hanging="425"/>
    </w:pPr>
    <w:rPr>
      <w:b/>
    </w:rPr>
  </w:style>
  <w:style w:type="paragraph" w:customStyle="1" w:styleId="STIH-SubNomorNormal">
    <w:name w:val="STIH - Sub Nomor Normal"/>
    <w:basedOn w:val="Normal"/>
    <w:qFormat/>
    <w:rsid w:val="00EC74EB"/>
    <w:pPr>
      <w:ind w:left="567" w:firstLine="0"/>
    </w:pPr>
  </w:style>
  <w:style w:type="paragraph" w:customStyle="1" w:styleId="STIH-MetodePenelitian-SubNomor">
    <w:name w:val="STIH - Metode Penelitian - Sub Nomor"/>
    <w:basedOn w:val="STIH-Pendahuluan-SubNomor"/>
    <w:qFormat/>
    <w:rsid w:val="00081438"/>
    <w:pPr>
      <w:numPr>
        <w:numId w:val="5"/>
      </w:numPr>
      <w:ind w:left="992" w:hanging="425"/>
    </w:pPr>
  </w:style>
  <w:style w:type="paragraph" w:customStyle="1" w:styleId="STIH-Pembahasan-SubNomor">
    <w:name w:val="STIH - Pembahasan - Sub Nomor"/>
    <w:basedOn w:val="STIH-MetodePenelitian-SubNomor"/>
    <w:qFormat/>
    <w:rsid w:val="00492167"/>
    <w:pPr>
      <w:numPr>
        <w:numId w:val="6"/>
      </w:numPr>
      <w:ind w:left="992" w:hanging="425"/>
    </w:pPr>
    <w:rPr>
      <w:bCs/>
    </w:rPr>
  </w:style>
  <w:style w:type="paragraph" w:customStyle="1" w:styleId="STIH-KesimpulanSaran-SubNomor">
    <w:name w:val="STIH - Kesimpulan Saran - Sub Nomor"/>
    <w:basedOn w:val="STIH-Pendahuluan-SubNomor"/>
    <w:qFormat/>
    <w:rsid w:val="00082860"/>
    <w:pPr>
      <w:numPr>
        <w:numId w:val="7"/>
      </w:numPr>
      <w:ind w:left="992" w:hanging="425"/>
    </w:pPr>
    <w:rPr>
      <w:bCs/>
    </w:rPr>
  </w:style>
  <w:style w:type="paragraph" w:customStyle="1" w:styleId="STIH-DeskripsiPenulis">
    <w:name w:val="STIH - Deskripsi Penulis"/>
    <w:qFormat/>
    <w:rsid w:val="00AF4AC7"/>
    <w:pPr>
      <w:spacing w:after="0" w:line="240" w:lineRule="auto"/>
      <w:jc w:val="center"/>
    </w:pPr>
    <w:rPr>
      <w:rFonts w:asciiTheme="majorBidi" w:eastAsiaTheme="majorEastAsia" w:hAnsiTheme="majorBidi" w:cstheme="majorBidi"/>
      <w:sz w:val="24"/>
      <w:szCs w:val="32"/>
    </w:rPr>
  </w:style>
  <w:style w:type="paragraph" w:customStyle="1" w:styleId="STIH-Pembahasan-SubSubNomor">
    <w:name w:val="STIH - Pembahasan - Sub Sub Nomor"/>
    <w:basedOn w:val="ListParagraph"/>
    <w:qFormat/>
    <w:rsid w:val="00492167"/>
    <w:pPr>
      <w:numPr>
        <w:numId w:val="10"/>
      </w:numPr>
      <w:ind w:left="1417" w:hanging="425"/>
    </w:pPr>
    <w:rPr>
      <w:b/>
    </w:rPr>
  </w:style>
  <w:style w:type="paragraph" w:customStyle="1" w:styleId="STIH-KesimpulanSaran-SubSubNomor">
    <w:name w:val="STIH - Kesimpulan Saran - Sub Sub Nomor"/>
    <w:basedOn w:val="STIH-SubNomorNormal"/>
    <w:qFormat/>
    <w:rsid w:val="00082860"/>
    <w:pPr>
      <w:numPr>
        <w:numId w:val="11"/>
      </w:numPr>
      <w:ind w:left="1417" w:hanging="425"/>
    </w:pPr>
    <w:rPr>
      <w:b/>
    </w:rPr>
  </w:style>
  <w:style w:type="paragraph" w:customStyle="1" w:styleId="STIH-DaftarPustaka-SubJudul">
    <w:name w:val="STIH - Daftar Pustaka - Sub Judul"/>
    <w:basedOn w:val="STIH-DaftarPustaka"/>
    <w:qFormat/>
    <w:rsid w:val="001F5C2E"/>
    <w:pPr>
      <w:numPr>
        <w:numId w:val="12"/>
      </w:numPr>
      <w:ind w:left="850" w:hanging="425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qbal\Documents\Custom%20Office%20Templates\Justness-Ejournal-Template-One-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Justness-Ejournal-Template-One-Column</Template>
  <TotalTime>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Iqbal Amil</dc:creator>
  <cp:keywords/>
  <dc:description/>
  <cp:lastModifiedBy>Iqbal Amil</cp:lastModifiedBy>
  <cp:revision>8</cp:revision>
  <dcterms:created xsi:type="dcterms:W3CDTF">2022-03-03T03:37:00Z</dcterms:created>
  <dcterms:modified xsi:type="dcterms:W3CDTF">2022-03-03T04:09:00Z</dcterms:modified>
</cp:coreProperties>
</file>